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860" w:rsidRPr="004524FB" w:rsidRDefault="00BF1418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eastAsia="Arial Unicode MS" w:hAnsi="Arial" w:cs="Arial"/>
          <w:b/>
          <w:bCs/>
          <w:noProof/>
          <w:sz w:val="20"/>
          <w:szCs w:val="18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2pt;margin-top:16.45pt;width:172.5pt;height:61.5pt;z-index:-251658752;mso-wrap-edited:f" wrapcoords="-94 0 -94 21337 21600 21337 21600 0 -94 0">
            <v:imagedata r:id="rId6" o:title=""/>
            <w10:wrap type="tight"/>
          </v:shape>
          <o:OLEObject Type="Embed" ProgID="Word.Picture.8" ShapeID="_x0000_s1026" DrawAspect="Content" ObjectID="_1653720812" r:id="rId7"/>
        </w:pict>
      </w:r>
    </w:p>
    <w:p w:rsidR="00E96F92" w:rsidRPr="004524FB" w:rsidRDefault="00E96F92" w:rsidP="00E96F92">
      <w:pPr>
        <w:autoSpaceDE w:val="0"/>
        <w:autoSpaceDN w:val="0"/>
        <w:adjustRightInd w:val="0"/>
        <w:spacing w:after="0" w:line="320" w:lineRule="atLeast"/>
        <w:jc w:val="righ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E96F92" w:rsidRPr="004524FB" w:rsidRDefault="00E96F92" w:rsidP="00E96F92">
      <w:pPr>
        <w:pBdr>
          <w:bottom w:val="single" w:sz="4" w:space="1" w:color="auto"/>
        </w:pBd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E96F92" w:rsidRPr="004524FB" w:rsidRDefault="00E96F92" w:rsidP="00E96F92">
      <w:pPr>
        <w:pBdr>
          <w:bottom w:val="single" w:sz="4" w:space="1" w:color="auto"/>
        </w:pBd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E96F92" w:rsidRPr="004524FB" w:rsidRDefault="00E96F92" w:rsidP="00E96F92">
      <w:pP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E96F92" w:rsidRPr="004524FB" w:rsidRDefault="00E96F92" w:rsidP="00E96F92">
      <w:pP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45488B" w:rsidRPr="004524FB" w:rsidRDefault="0045488B" w:rsidP="00E96F92">
      <w:pP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tbl>
      <w:tblPr>
        <w:tblpPr w:vertAnchor="page" w:horzAnchor="page" w:tblpX="1434" w:tblpY="2666"/>
        <w:tblW w:w="947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54"/>
        <w:gridCol w:w="3523"/>
      </w:tblGrid>
      <w:tr w:rsidR="00870B31" w:rsidRPr="004524FB" w:rsidTr="00870B31">
        <w:trPr>
          <w:trHeight w:hRule="exact" w:val="1696"/>
        </w:trPr>
        <w:tc>
          <w:tcPr>
            <w:tcW w:w="5954" w:type="dxa"/>
          </w:tcPr>
          <w:p w:rsidR="00870B31" w:rsidRPr="004524FB" w:rsidRDefault="00870B31" w:rsidP="0045488B">
            <w:pPr>
              <w:spacing w:after="0" w:line="310" w:lineRule="exact"/>
              <w:rPr>
                <w:rFonts w:ascii="Arial" w:eastAsia="Times New Roman" w:hAnsi="Arial" w:cs="Arial"/>
                <w:szCs w:val="24"/>
              </w:rPr>
            </w:pPr>
          </w:p>
          <w:p w:rsidR="00870B31" w:rsidRPr="004524FB" w:rsidRDefault="00870B31" w:rsidP="0045488B">
            <w:pPr>
              <w:spacing w:after="0" w:line="310" w:lineRule="exact"/>
              <w:rPr>
                <w:rFonts w:ascii="Arial" w:eastAsia="Times New Roman" w:hAnsi="Arial" w:cs="Arial"/>
                <w:szCs w:val="24"/>
              </w:rPr>
            </w:pPr>
          </w:p>
          <w:p w:rsidR="00870B31" w:rsidRPr="004524FB" w:rsidRDefault="00870B31" w:rsidP="0045488B">
            <w:pPr>
              <w:spacing w:after="0" w:line="310" w:lineRule="exact"/>
              <w:rPr>
                <w:rFonts w:ascii="Arial" w:eastAsia="Times New Roman" w:hAnsi="Arial" w:cs="Arial"/>
                <w:szCs w:val="24"/>
              </w:rPr>
            </w:pPr>
          </w:p>
          <w:p w:rsidR="00870B31" w:rsidRPr="004524FB" w:rsidRDefault="00870B31" w:rsidP="0045488B">
            <w:pPr>
              <w:spacing w:after="0" w:line="180" w:lineRule="exact"/>
              <w:jc w:val="right"/>
              <w:rPr>
                <w:rFonts w:ascii="Arial" w:eastAsia="Times New Roman" w:hAnsi="Arial" w:cs="Arial"/>
                <w:bCs/>
                <w:spacing w:val="4"/>
                <w:sz w:val="14"/>
                <w:szCs w:val="16"/>
                <w:lang w:eastAsia="de-DE"/>
              </w:rPr>
            </w:pPr>
          </w:p>
          <w:p w:rsidR="00870B31" w:rsidRPr="004524FB" w:rsidRDefault="00870B31" w:rsidP="0045488B">
            <w:pPr>
              <w:spacing w:after="0" w:line="180" w:lineRule="exact"/>
              <w:jc w:val="right"/>
              <w:rPr>
                <w:rFonts w:ascii="Arial" w:eastAsia="Times New Roman" w:hAnsi="Arial" w:cs="Arial"/>
                <w:bCs/>
                <w:spacing w:val="4"/>
                <w:sz w:val="14"/>
                <w:szCs w:val="16"/>
                <w:lang w:eastAsia="de-DE"/>
              </w:rPr>
            </w:pPr>
          </w:p>
          <w:p w:rsidR="00870B31" w:rsidRPr="004524FB" w:rsidRDefault="00870B31" w:rsidP="0045488B">
            <w:pPr>
              <w:spacing w:after="0" w:line="310" w:lineRule="exact"/>
              <w:rPr>
                <w:rFonts w:ascii="Arial" w:eastAsia="Times New Roman" w:hAnsi="Arial" w:cs="Arial"/>
                <w:szCs w:val="24"/>
              </w:rPr>
            </w:pPr>
          </w:p>
          <w:p w:rsidR="00870B31" w:rsidRPr="004524FB" w:rsidRDefault="00870B31" w:rsidP="0045488B">
            <w:pPr>
              <w:spacing w:after="0" w:line="310" w:lineRule="exact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3523" w:type="dxa"/>
          </w:tcPr>
          <w:p w:rsidR="00870B31" w:rsidRPr="004524FB" w:rsidRDefault="002470A2" w:rsidP="00870B31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Kontakt</w:t>
            </w: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de-DE"/>
              </w:rPr>
            </w:pP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Stefanie Armbruster</w:t>
            </w: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Münsterplatz 1, 79206 Breisach am Rhein</w:t>
            </w: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Telefon: 07667 832 </w:t>
            </w:r>
            <w:r w:rsidR="008E14D2"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114</w:t>
            </w: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Telefax: 07667 832 </w:t>
            </w:r>
            <w:r w:rsidR="008E14D2"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8114</w:t>
            </w:r>
          </w:p>
          <w:p w:rsidR="00870B31" w:rsidRPr="004524FB" w:rsidRDefault="00870B31" w:rsidP="00870B31">
            <w:pPr>
              <w:tabs>
                <w:tab w:val="left" w:pos="3360"/>
              </w:tabs>
              <w:spacing w:after="0" w:line="180" w:lineRule="exact"/>
              <w:ind w:left="121"/>
              <w:rPr>
                <w:rFonts w:ascii="Arial" w:eastAsia="Times New Roman" w:hAnsi="Arial" w:cs="Arial"/>
                <w:color w:val="353537"/>
                <w:spacing w:val="4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353537"/>
                <w:spacing w:val="4"/>
                <w:sz w:val="16"/>
                <w:szCs w:val="16"/>
                <w:lang w:eastAsia="de-DE"/>
              </w:rPr>
              <w:t>armbruster@breisach.de</w:t>
            </w:r>
          </w:p>
          <w:p w:rsidR="00870B31" w:rsidRPr="004524FB" w:rsidRDefault="00870B31" w:rsidP="00870B31">
            <w:pPr>
              <w:tabs>
                <w:tab w:val="left" w:pos="3360"/>
              </w:tabs>
              <w:spacing w:after="0" w:line="180" w:lineRule="exact"/>
              <w:ind w:left="121"/>
              <w:rPr>
                <w:rFonts w:ascii="Arial" w:eastAsia="Times New Roman" w:hAnsi="Arial" w:cs="Arial"/>
                <w:color w:val="353537"/>
                <w:spacing w:val="4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353537"/>
                <w:spacing w:val="4"/>
                <w:sz w:val="16"/>
                <w:szCs w:val="16"/>
                <w:lang w:eastAsia="de-DE"/>
              </w:rPr>
              <w:t>www.breisach.de</w:t>
            </w:r>
          </w:p>
          <w:p w:rsidR="00870B31" w:rsidRPr="004524FB" w:rsidRDefault="00870B31" w:rsidP="0045488B">
            <w:pPr>
              <w:spacing w:after="0" w:line="180" w:lineRule="exact"/>
              <w:jc w:val="right"/>
              <w:rPr>
                <w:rFonts w:ascii="Arial" w:eastAsia="Times New Roman" w:hAnsi="Arial" w:cs="Arial"/>
                <w:bCs/>
                <w:spacing w:val="4"/>
                <w:sz w:val="14"/>
                <w:szCs w:val="16"/>
                <w:lang w:eastAsia="de-DE"/>
              </w:rPr>
            </w:pPr>
          </w:p>
        </w:tc>
      </w:tr>
    </w:tbl>
    <w:p w:rsidR="009F6F42" w:rsidRPr="004524FB" w:rsidRDefault="009F6F42" w:rsidP="009F6F42">
      <w:pPr>
        <w:autoSpaceDE w:val="0"/>
        <w:autoSpaceDN w:val="0"/>
        <w:adjustRightInd w:val="0"/>
        <w:spacing w:after="0" w:line="340" w:lineRule="atLeast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4524F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Pressemitteilung</w:t>
      </w:r>
    </w:p>
    <w:p w:rsidR="001A7FBF" w:rsidRPr="004524FB" w:rsidRDefault="004C6B54" w:rsidP="001A7FBF">
      <w:pPr>
        <w:ind w:right="1276"/>
        <w:rPr>
          <w:rFonts w:ascii="Arial" w:hAnsi="Arial" w:cs="Arial"/>
          <w:b/>
        </w:rPr>
      </w:pPr>
      <w:r>
        <w:rPr>
          <w:rFonts w:ascii="Arial" w:hAnsi="Arial" w:cs="Arial"/>
          <w:b/>
        </w:rPr>
        <w:t>08.05.2020</w:t>
      </w:r>
    </w:p>
    <w:p w:rsidR="009C07BD" w:rsidRDefault="009C07BD" w:rsidP="001A7FBF">
      <w:pPr>
        <w:ind w:right="1276"/>
        <w:rPr>
          <w:rFonts w:ascii="Arial" w:hAnsi="Arial" w:cs="Arial"/>
          <w:b/>
        </w:rPr>
      </w:pPr>
    </w:p>
    <w:p w:rsidR="004C6B54" w:rsidRPr="004C6B54" w:rsidRDefault="004C6B54" w:rsidP="004C6B54">
      <w:pPr>
        <w:ind w:right="993"/>
        <w:rPr>
          <w:rFonts w:ascii="Arial" w:hAnsi="Arial" w:cs="Arial"/>
          <w:b/>
        </w:rPr>
      </w:pPr>
      <w:r w:rsidRPr="004C6B54">
        <w:rPr>
          <w:rFonts w:ascii="Arial" w:hAnsi="Arial" w:cs="Arial"/>
          <w:b/>
        </w:rPr>
        <w:t xml:space="preserve">Fotowettbewerb </w:t>
      </w:r>
      <w:r>
        <w:rPr>
          <w:rFonts w:ascii="Arial" w:hAnsi="Arial" w:cs="Arial"/>
          <w:b/>
        </w:rPr>
        <w:br/>
      </w:r>
      <w:r w:rsidRPr="004C6B54">
        <w:rPr>
          <w:rFonts w:ascii="Arial" w:hAnsi="Arial" w:cs="Arial"/>
          <w:b/>
        </w:rPr>
        <w:t>„Europa hat viele Facetten – 70 Jahre Europaabstimmung Breisach am Rhein“.</w:t>
      </w:r>
    </w:p>
    <w:p w:rsidR="004C6B54" w:rsidRDefault="004C6B54" w:rsidP="004C6B54">
      <w:pPr>
        <w:ind w:right="1276"/>
        <w:rPr>
          <w:rFonts w:ascii="Arial" w:hAnsi="Arial" w:cs="Arial"/>
        </w:rPr>
      </w:pPr>
    </w:p>
    <w:p w:rsidR="004C6B54" w:rsidRPr="004C6B54" w:rsidRDefault="004C6B54" w:rsidP="004C6B54">
      <w:pPr>
        <w:ind w:right="127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In diesem Jahr feiern wir das 70. Jubiläum der Breisacher Europaabstimmung. 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>Die Stadt Breisach am Rhein lädt alle Bürgerinnen und Bürger, Hobby-Fotografen und -Fotografinnen ein, sich am Fotowettbewerb „Europa hat viele Facetten – 70 Jahre Europaabstimmung Breisach am Rhein“ zu beteiligen.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Gesucht werden Motive aus der Europastadt Breisach am Rhein mit Bezug zu Europa, aber auch Eindrücke und Gefühle zu Europa. 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Es können bis zu drei Digitalfotos (mind. Bildauflösung von 300 dpi, Format .jpeg) eingereicht werden. Zusätzlich sollte ein kurzer Text/ Erläuterung zu den Motiven eingesendet werden. 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Die besten Bilder werden von einer unabhängigen Jury ausgewählt und die Auswahl im Foyer des Rathaus Breisach ausgestellt. Die ersten drei </w:t>
      </w:r>
      <w:r>
        <w:rPr>
          <w:rFonts w:ascii="Arial" w:hAnsi="Arial" w:cs="Arial"/>
        </w:rPr>
        <w:t>Siegermotive</w:t>
      </w:r>
      <w:r w:rsidRPr="004C6B54">
        <w:rPr>
          <w:rFonts w:ascii="Arial" w:hAnsi="Arial" w:cs="Arial"/>
        </w:rPr>
        <w:t xml:space="preserve"> einen Breisacher Einkaufsgutschein im Wert von 300 Euro (1.Platz), 200 Euro (2. Platz) und 100 Euro (3. Platz).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Die Teilnahmebedingen zum Fotowettbewerb finden Sie auf www.breisach.de in der Rubrik </w:t>
      </w:r>
      <w:r>
        <w:rPr>
          <w:rFonts w:ascii="Arial" w:hAnsi="Arial" w:cs="Arial"/>
        </w:rPr>
        <w:t>„</w:t>
      </w:r>
      <w:r w:rsidRPr="004C6B54">
        <w:rPr>
          <w:rFonts w:ascii="Arial" w:hAnsi="Arial" w:cs="Arial"/>
        </w:rPr>
        <w:t>Aktuelles</w:t>
      </w:r>
      <w:r>
        <w:rPr>
          <w:rFonts w:ascii="Arial" w:hAnsi="Arial" w:cs="Arial"/>
        </w:rPr>
        <w:t>“.</w:t>
      </w:r>
    </w:p>
    <w:p w:rsid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Schicken Sie Ihr Bild bis zum </w:t>
      </w:r>
      <w:r>
        <w:rPr>
          <w:rFonts w:ascii="Arial" w:hAnsi="Arial" w:cs="Arial"/>
        </w:rPr>
        <w:t>15</w:t>
      </w:r>
      <w:r w:rsidRPr="004C6B54">
        <w:rPr>
          <w:rFonts w:ascii="Arial" w:hAnsi="Arial" w:cs="Arial"/>
        </w:rPr>
        <w:t>.07. 2020 an stadtmarketing@breisach.de. (max. 10 MB pro Mail).</w:t>
      </w:r>
      <w:r>
        <w:rPr>
          <w:rFonts w:ascii="Arial" w:hAnsi="Arial" w:cs="Arial"/>
        </w:rPr>
        <w:t xml:space="preserve"> Wir freuen uns auf Ihre Beiträge!</w:t>
      </w:r>
    </w:p>
    <w:p w:rsidR="004C6B54" w:rsidRDefault="004C6B54" w:rsidP="004C6B54">
      <w:pPr>
        <w:ind w:right="1276"/>
        <w:rPr>
          <w:rFonts w:ascii="Arial" w:hAnsi="Arial" w:cs="Arial"/>
        </w:rPr>
      </w:pPr>
    </w:p>
    <w:p w:rsidR="004C6B54" w:rsidRDefault="004C6B54" w:rsidP="004C6B54">
      <w:pPr>
        <w:ind w:right="1276"/>
        <w:rPr>
          <w:rFonts w:ascii="Arial" w:hAnsi="Arial" w:cs="Arial"/>
        </w:rPr>
      </w:pPr>
      <w:r w:rsidRPr="004C6B54">
        <w:rPr>
          <w:rFonts w:ascii="Arial" w:hAnsi="Arial" w:cs="Arial"/>
          <w:b/>
        </w:rPr>
        <w:t>Kontakt 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Stefanie Armbruster, Stabsstelle für grenzüberschreitende Zusammenarbeit &amp; Europa, Stadt Breisach am Rhein, Telefon 07667 832 114 oder Email armbruster@breisach.de</w:t>
      </w:r>
    </w:p>
    <w:p w:rsidR="004C6B54" w:rsidRPr="004C6B54" w:rsidRDefault="004C6B54" w:rsidP="004C6B54">
      <w:pPr>
        <w:ind w:right="1276"/>
        <w:rPr>
          <w:rFonts w:ascii="Arial" w:hAnsi="Arial" w:cs="Arial"/>
        </w:rPr>
      </w:pPr>
    </w:p>
    <w:sectPr w:rsidR="004C6B54" w:rsidRPr="004C6B54" w:rsidSect="00D32531">
      <w:pgSz w:w="11906" w:h="16838"/>
      <w:pgMar w:top="426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C0D23"/>
    <w:multiLevelType w:val="hybridMultilevel"/>
    <w:tmpl w:val="AFE67A3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D8"/>
    <w:rsid w:val="0004120B"/>
    <w:rsid w:val="00053225"/>
    <w:rsid w:val="000A512C"/>
    <w:rsid w:val="000F23AB"/>
    <w:rsid w:val="00126EDD"/>
    <w:rsid w:val="00127230"/>
    <w:rsid w:val="00137860"/>
    <w:rsid w:val="00170AD8"/>
    <w:rsid w:val="001A1423"/>
    <w:rsid w:val="001A7FBF"/>
    <w:rsid w:val="002043B8"/>
    <w:rsid w:val="002470A2"/>
    <w:rsid w:val="00262FD3"/>
    <w:rsid w:val="0028159C"/>
    <w:rsid w:val="002E71FD"/>
    <w:rsid w:val="003031A6"/>
    <w:rsid w:val="00306767"/>
    <w:rsid w:val="00347D5B"/>
    <w:rsid w:val="00380B7E"/>
    <w:rsid w:val="003B2B41"/>
    <w:rsid w:val="003E7FFD"/>
    <w:rsid w:val="003F7F31"/>
    <w:rsid w:val="00400F57"/>
    <w:rsid w:val="0041743D"/>
    <w:rsid w:val="00451F48"/>
    <w:rsid w:val="004524FB"/>
    <w:rsid w:val="0045488B"/>
    <w:rsid w:val="004C6B54"/>
    <w:rsid w:val="00500A07"/>
    <w:rsid w:val="005C3F38"/>
    <w:rsid w:val="005E0700"/>
    <w:rsid w:val="00613A4E"/>
    <w:rsid w:val="006D62BE"/>
    <w:rsid w:val="006E4DA2"/>
    <w:rsid w:val="006F12B8"/>
    <w:rsid w:val="0071548C"/>
    <w:rsid w:val="0073184D"/>
    <w:rsid w:val="00795D69"/>
    <w:rsid w:val="007965CF"/>
    <w:rsid w:val="00807F40"/>
    <w:rsid w:val="00870B31"/>
    <w:rsid w:val="008A2F59"/>
    <w:rsid w:val="008E14D2"/>
    <w:rsid w:val="00942365"/>
    <w:rsid w:val="009C07BD"/>
    <w:rsid w:val="009F6F42"/>
    <w:rsid w:val="00A32E37"/>
    <w:rsid w:val="00A336F1"/>
    <w:rsid w:val="00A51F48"/>
    <w:rsid w:val="00AA7720"/>
    <w:rsid w:val="00AC579D"/>
    <w:rsid w:val="00AF08C3"/>
    <w:rsid w:val="00B55EBA"/>
    <w:rsid w:val="00BA2790"/>
    <w:rsid w:val="00BA6B7A"/>
    <w:rsid w:val="00BF1418"/>
    <w:rsid w:val="00BF2804"/>
    <w:rsid w:val="00C93526"/>
    <w:rsid w:val="00CA2C68"/>
    <w:rsid w:val="00CA5BD8"/>
    <w:rsid w:val="00CB0E3F"/>
    <w:rsid w:val="00D25C68"/>
    <w:rsid w:val="00D32531"/>
    <w:rsid w:val="00D620C7"/>
    <w:rsid w:val="00D85CEC"/>
    <w:rsid w:val="00E26B69"/>
    <w:rsid w:val="00E91C48"/>
    <w:rsid w:val="00E9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0676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F6F42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470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0676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F6F42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470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6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AE38C254</Template>
  <TotalTime>0</TotalTime>
  <Pages>1</Pages>
  <Words>214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Breisach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Armbruster</dc:creator>
  <cp:lastModifiedBy>Bauer</cp:lastModifiedBy>
  <cp:revision>2</cp:revision>
  <dcterms:created xsi:type="dcterms:W3CDTF">2020-06-15T08:07:00Z</dcterms:created>
  <dcterms:modified xsi:type="dcterms:W3CDTF">2020-06-15T08:07:00Z</dcterms:modified>
</cp:coreProperties>
</file>